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EA7499">
        <w:rPr>
          <w:rFonts w:ascii="Times New Roman" w:hAnsi="Times New Roman" w:cs="Times New Roman"/>
          <w:sz w:val="56"/>
          <w:szCs w:val="56"/>
        </w:rPr>
        <w:t>2.06</w:t>
      </w:r>
      <w:r w:rsidR="00D266B9">
        <w:rPr>
          <w:rFonts w:ascii="Times New Roman" w:hAnsi="Times New Roman" w:cs="Times New Roman"/>
          <w:sz w:val="56"/>
          <w:szCs w:val="56"/>
        </w:rPr>
        <w:t>/2021</w:t>
      </w:r>
    </w:p>
    <w:p w:rsidR="00D60301" w:rsidRDefault="006C6AC6" w:rsidP="00D60301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AB328F">
        <w:rPr>
          <w:rFonts w:ascii="Times New Roman" w:hAnsi="Times New Roman"/>
          <w:sz w:val="19"/>
          <w:szCs w:val="19"/>
        </w:rPr>
        <w:t xml:space="preserve"> Gelungene </w:t>
      </w:r>
      <w:r w:rsidR="001E5011">
        <w:rPr>
          <w:rFonts w:ascii="Times New Roman" w:hAnsi="Times New Roman"/>
          <w:sz w:val="19"/>
          <w:szCs w:val="19"/>
        </w:rPr>
        <w:t>IMPFAKTION bei CONEC in Lippstadt</w:t>
      </w:r>
    </w:p>
    <w:p w:rsidR="00DC716B" w:rsidRPr="00DC716B" w:rsidRDefault="00DC716B" w:rsidP="00DC716B"/>
    <w:p w:rsidR="00E86B9A" w:rsidRDefault="008904E9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w:drawing>
          <wp:inline distT="0" distB="0" distL="0" distR="0" wp14:anchorId="5E3FBE67" wp14:editId="7BC70324">
            <wp:extent cx="5648325" cy="3777237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7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-79022</wp:posOffset>
                </wp:positionH>
                <wp:positionV relativeFrom="paragraph">
                  <wp:posOffset>19473</wp:posOffset>
                </wp:positionV>
                <wp:extent cx="4700270" cy="25400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27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75C4D" w:rsidRDefault="006D7588" w:rsidP="006D7588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B36198">
                              <w:rPr>
                                <w:rFonts w:ascii="Times New Roman" w:hAnsi="Times New Roman" w:cs="Times New Roman"/>
                              </w:rPr>
                              <w:t>Impfaktion bei CONEC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2pt;margin-top:1.55pt;width:370.1pt;height:2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" filled="f" stroked="f">
                <v:textbox>
                  <w:txbxContent>
                    <w:p w:rsidR="006D7588" w:rsidRPr="00175C4D" w:rsidRDefault="006D7588" w:rsidP="006D7588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B36198">
                        <w:rPr>
                          <w:rFonts w:ascii="Times New Roman" w:hAnsi="Times New Roman" w:cs="Times New Roman"/>
                        </w:rPr>
                        <w:t>Impfaktion bei CONEC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6255D" w:rsidRDefault="0066255D" w:rsidP="006625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B328F" w:rsidRDefault="00AB328F" w:rsidP="00201E7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Der Impfstoff ist rar, Termine aufgrund der Knappheit der</w:t>
      </w:r>
      <w:r w:rsidR="00093FA9">
        <w:rPr>
          <w:rFonts w:ascii="Times New Roman" w:hAnsi="Times New Roman" w:cs="Times New Roman"/>
          <w:sz w:val="20"/>
          <w:szCs w:val="20"/>
        </w:rPr>
        <w:t xml:space="preserve"> Impfstoffe schwer</w:t>
      </w:r>
      <w:r>
        <w:rPr>
          <w:rFonts w:ascii="Times New Roman" w:hAnsi="Times New Roman" w:cs="Times New Roman"/>
          <w:sz w:val="20"/>
          <w:szCs w:val="20"/>
        </w:rPr>
        <w:t xml:space="preserve"> zu bekommen. Aus diesem Grund hat das </w:t>
      </w:r>
      <w:r w:rsidR="00C20C02">
        <w:rPr>
          <w:rFonts w:ascii="Times New Roman" w:hAnsi="Times New Roman" w:cs="Times New Roman"/>
          <w:sz w:val="20"/>
          <w:szCs w:val="20"/>
        </w:rPr>
        <w:t xml:space="preserve">firmeninterne </w:t>
      </w:r>
      <w:r w:rsidR="00B36198">
        <w:rPr>
          <w:rFonts w:ascii="Times New Roman" w:hAnsi="Times New Roman" w:cs="Times New Roman"/>
          <w:sz w:val="20"/>
          <w:szCs w:val="20"/>
        </w:rPr>
        <w:t>Corona Präventionst</w:t>
      </w:r>
      <w:r w:rsidR="001E5011">
        <w:rPr>
          <w:rFonts w:ascii="Times New Roman" w:hAnsi="Times New Roman" w:cs="Times New Roman"/>
          <w:sz w:val="20"/>
          <w:szCs w:val="20"/>
        </w:rPr>
        <w:t xml:space="preserve">eam um André Michels </w:t>
      </w:r>
      <w:r>
        <w:rPr>
          <w:rFonts w:ascii="Times New Roman" w:hAnsi="Times New Roman" w:cs="Times New Roman"/>
          <w:sz w:val="20"/>
          <w:szCs w:val="20"/>
        </w:rPr>
        <w:t>alle Mittel in Bewegung gesetzt</w:t>
      </w:r>
      <w:r w:rsidR="004E0655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um den eigenen Mitarbeitern möglichst schnell ein Impfangebot zu organisieren. </w:t>
      </w:r>
    </w:p>
    <w:p w:rsidR="00AB328F" w:rsidRDefault="00AB328F" w:rsidP="00201E7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E0655" w:rsidRDefault="004E0655" w:rsidP="00201E7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Am Freitag war es soweit, in der zum Impfzentrum umgebauten großen Kantine startete die Impfaktion. Alles war perfekt organisiert. Die </w:t>
      </w:r>
      <w:r w:rsidR="002B5640">
        <w:rPr>
          <w:rFonts w:ascii="Times New Roman" w:hAnsi="Times New Roman" w:cs="Times New Roman"/>
          <w:sz w:val="20"/>
          <w:szCs w:val="20"/>
        </w:rPr>
        <w:t>im 2</w:t>
      </w:r>
      <w:r w:rsidR="00432E79">
        <w:rPr>
          <w:rFonts w:ascii="Times New Roman" w:hAnsi="Times New Roman" w:cs="Times New Roman"/>
          <w:sz w:val="20"/>
          <w:szCs w:val="20"/>
        </w:rPr>
        <w:t xml:space="preserve"> Minutentakt einbestellten Mitarbeiter wurden an der Anmeldung eingecheckt, dann ging es weiter zu den beiden Zelten, in denen die Aufklärungsgespräche stattfanden</w:t>
      </w:r>
      <w:r w:rsidR="00282737">
        <w:rPr>
          <w:rFonts w:ascii="Times New Roman" w:hAnsi="Times New Roman" w:cs="Times New Roman"/>
          <w:sz w:val="20"/>
          <w:szCs w:val="20"/>
        </w:rPr>
        <w:t>,</w:t>
      </w:r>
      <w:r w:rsidR="00432E79">
        <w:rPr>
          <w:rFonts w:ascii="Times New Roman" w:hAnsi="Times New Roman" w:cs="Times New Roman"/>
          <w:sz w:val="20"/>
          <w:szCs w:val="20"/>
        </w:rPr>
        <w:t xml:space="preserve"> </w:t>
      </w:r>
      <w:r w:rsidR="00093FA9">
        <w:rPr>
          <w:rFonts w:ascii="Times New Roman" w:hAnsi="Times New Roman" w:cs="Times New Roman"/>
          <w:sz w:val="20"/>
          <w:szCs w:val="20"/>
        </w:rPr>
        <w:t xml:space="preserve">weiter in die </w:t>
      </w:r>
      <w:r>
        <w:rPr>
          <w:rFonts w:ascii="Times New Roman" w:hAnsi="Times New Roman" w:cs="Times New Roman"/>
          <w:sz w:val="20"/>
          <w:szCs w:val="20"/>
        </w:rPr>
        <w:t>beiden Impfz</w:t>
      </w:r>
      <w:r w:rsidR="00093FA9">
        <w:rPr>
          <w:rFonts w:ascii="Times New Roman" w:hAnsi="Times New Roman" w:cs="Times New Roman"/>
          <w:sz w:val="20"/>
          <w:szCs w:val="20"/>
        </w:rPr>
        <w:t>elte</w:t>
      </w:r>
      <w:r>
        <w:rPr>
          <w:rFonts w:ascii="Times New Roman" w:hAnsi="Times New Roman" w:cs="Times New Roman"/>
          <w:sz w:val="20"/>
          <w:szCs w:val="20"/>
        </w:rPr>
        <w:t xml:space="preserve"> und </w:t>
      </w:r>
      <w:r w:rsidR="00093FA9">
        <w:rPr>
          <w:rFonts w:ascii="Times New Roman" w:hAnsi="Times New Roman" w:cs="Times New Roman"/>
          <w:sz w:val="20"/>
          <w:szCs w:val="20"/>
        </w:rPr>
        <w:t xml:space="preserve">anschließend zu </w:t>
      </w:r>
      <w:r>
        <w:rPr>
          <w:rFonts w:ascii="Times New Roman" w:hAnsi="Times New Roman" w:cs="Times New Roman"/>
          <w:sz w:val="20"/>
          <w:szCs w:val="20"/>
        </w:rPr>
        <w:t>den Ruhezonen für die 15-minütige Wartezeit nach der Impfung.</w:t>
      </w:r>
    </w:p>
    <w:p w:rsidR="004E0655" w:rsidRDefault="004E0655" w:rsidP="00201E7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36198" w:rsidRDefault="004E0655" w:rsidP="00201E7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Zusammen mit Ihren Mitarbeitern verimpften Frau Dr. Sondermann und Herr </w:t>
      </w:r>
      <w:r w:rsidR="00B36198">
        <w:rPr>
          <w:rFonts w:ascii="Times New Roman" w:hAnsi="Times New Roman" w:cs="Times New Roman"/>
          <w:sz w:val="20"/>
          <w:szCs w:val="20"/>
        </w:rPr>
        <w:t xml:space="preserve">Dr. Jentzsch 120 Impfdosen des </w:t>
      </w:r>
      <w:r w:rsidR="00B36198" w:rsidRPr="001E5011">
        <w:rPr>
          <w:rFonts w:ascii="Times New Roman" w:hAnsi="Times New Roman" w:cs="Times New Roman"/>
          <w:sz w:val="20"/>
          <w:szCs w:val="20"/>
        </w:rPr>
        <w:t>Impfstoff</w:t>
      </w:r>
      <w:r w:rsidR="00B36198">
        <w:rPr>
          <w:rFonts w:ascii="Times New Roman" w:hAnsi="Times New Roman" w:cs="Times New Roman"/>
          <w:sz w:val="20"/>
          <w:szCs w:val="20"/>
        </w:rPr>
        <w:t>s</w:t>
      </w:r>
      <w:r w:rsidR="00B36198" w:rsidRPr="001E5011">
        <w:rPr>
          <w:rFonts w:ascii="Times New Roman" w:hAnsi="Times New Roman" w:cs="Times New Roman"/>
          <w:sz w:val="20"/>
          <w:szCs w:val="20"/>
        </w:rPr>
        <w:t xml:space="preserve"> Janssen von der Firma Johnson &amp; Johnson</w:t>
      </w:r>
      <w:r w:rsidR="00C20C02">
        <w:rPr>
          <w:rFonts w:ascii="Times New Roman" w:hAnsi="Times New Roman" w:cs="Times New Roman"/>
          <w:sz w:val="20"/>
          <w:szCs w:val="20"/>
        </w:rPr>
        <w:t>.</w:t>
      </w:r>
    </w:p>
    <w:p w:rsidR="00C20C02" w:rsidRDefault="00C20C02" w:rsidP="00201E7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20C02" w:rsidRDefault="00C20C02" w:rsidP="00C20C0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Der</w:t>
      </w:r>
      <w:r w:rsidR="009E359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Vektor- Impfstoff hat den großen Vorteil, dass eine Impfung ausreicht um den vollständigen Schutz zu erhalten.</w:t>
      </w:r>
    </w:p>
    <w:p w:rsidR="00C20C02" w:rsidRDefault="00C20C02" w:rsidP="00201E7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36198" w:rsidRDefault="00F3331D" w:rsidP="00201E7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Wir tun alles, um unsere Mitarbeiter bestmöglich z</w:t>
      </w:r>
      <w:r w:rsidR="00BB2555">
        <w:rPr>
          <w:rFonts w:ascii="Times New Roman" w:hAnsi="Times New Roman" w:cs="Times New Roman"/>
          <w:sz w:val="20"/>
          <w:szCs w:val="20"/>
        </w:rPr>
        <w:t>u schützen. D</w:t>
      </w:r>
      <w:r>
        <w:rPr>
          <w:rFonts w:ascii="Times New Roman" w:hAnsi="Times New Roman" w:cs="Times New Roman"/>
          <w:sz w:val="20"/>
          <w:szCs w:val="20"/>
        </w:rPr>
        <w:t xml:space="preserve">as Impfangebot ist </w:t>
      </w:r>
      <w:r w:rsidR="00BB2555">
        <w:rPr>
          <w:rFonts w:ascii="Times New Roman" w:hAnsi="Times New Roman" w:cs="Times New Roman"/>
          <w:sz w:val="20"/>
          <w:szCs w:val="20"/>
        </w:rPr>
        <w:t xml:space="preserve">dabei </w:t>
      </w:r>
      <w:r>
        <w:rPr>
          <w:rFonts w:ascii="Times New Roman" w:hAnsi="Times New Roman" w:cs="Times New Roman"/>
          <w:sz w:val="20"/>
          <w:szCs w:val="20"/>
        </w:rPr>
        <w:t>e</w:t>
      </w:r>
      <w:r w:rsidR="00C20C02">
        <w:rPr>
          <w:rFonts w:ascii="Times New Roman" w:hAnsi="Times New Roman" w:cs="Times New Roman"/>
          <w:sz w:val="20"/>
          <w:szCs w:val="20"/>
        </w:rPr>
        <w:t xml:space="preserve">in weiterer Schritt </w:t>
      </w:r>
      <w:r>
        <w:rPr>
          <w:rFonts w:ascii="Times New Roman" w:hAnsi="Times New Roman" w:cs="Times New Roman"/>
          <w:sz w:val="20"/>
          <w:szCs w:val="20"/>
        </w:rPr>
        <w:t xml:space="preserve">unserer Verantwortung </w:t>
      </w:r>
      <w:r w:rsidR="00BB2555">
        <w:rPr>
          <w:rFonts w:ascii="Times New Roman" w:hAnsi="Times New Roman" w:cs="Times New Roman"/>
          <w:sz w:val="20"/>
          <w:szCs w:val="20"/>
        </w:rPr>
        <w:t xml:space="preserve">den </w:t>
      </w:r>
      <w:r>
        <w:rPr>
          <w:rFonts w:ascii="Times New Roman" w:hAnsi="Times New Roman" w:cs="Times New Roman"/>
          <w:sz w:val="20"/>
          <w:szCs w:val="20"/>
        </w:rPr>
        <w:t xml:space="preserve">Mitarbeitern gegenüber gerecht zu werden sagt </w:t>
      </w:r>
      <w:r w:rsidRPr="00F3331D">
        <w:rPr>
          <w:rFonts w:ascii="Times New Roman" w:hAnsi="Times New Roman" w:cs="Times New Roman"/>
          <w:sz w:val="20"/>
          <w:szCs w:val="20"/>
        </w:rPr>
        <w:t>Sven Holtgrewe (Geschäftsführer)</w:t>
      </w:r>
      <w:r w:rsidR="00A77B6C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:rsidR="00292727" w:rsidRDefault="00292727" w:rsidP="0066255D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292727" w:rsidSect="005B5C15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4E065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2F3C"/>
    <w:multiLevelType w:val="hybridMultilevel"/>
    <w:tmpl w:val="AD0AF78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60D64913"/>
    <w:multiLevelType w:val="hybridMultilevel"/>
    <w:tmpl w:val="4B3CC2F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822"/>
    <w:rsid w:val="00010996"/>
    <w:rsid w:val="000136BA"/>
    <w:rsid w:val="00015C99"/>
    <w:rsid w:val="0002035C"/>
    <w:rsid w:val="000209CF"/>
    <w:rsid w:val="00022777"/>
    <w:rsid w:val="00050D1C"/>
    <w:rsid w:val="00055297"/>
    <w:rsid w:val="00064ECA"/>
    <w:rsid w:val="00066118"/>
    <w:rsid w:val="000676D0"/>
    <w:rsid w:val="00070904"/>
    <w:rsid w:val="00081DDD"/>
    <w:rsid w:val="00093FA9"/>
    <w:rsid w:val="00095D23"/>
    <w:rsid w:val="00097F8C"/>
    <w:rsid w:val="000A119F"/>
    <w:rsid w:val="000B47A7"/>
    <w:rsid w:val="000C14C7"/>
    <w:rsid w:val="000C1C2C"/>
    <w:rsid w:val="000D1EA4"/>
    <w:rsid w:val="000D1EDC"/>
    <w:rsid w:val="000D2493"/>
    <w:rsid w:val="000D502D"/>
    <w:rsid w:val="000D62D2"/>
    <w:rsid w:val="000D6876"/>
    <w:rsid w:val="000D7DB0"/>
    <w:rsid w:val="000E5155"/>
    <w:rsid w:val="000F21FE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D10D7"/>
    <w:rsid w:val="001D1DA7"/>
    <w:rsid w:val="001D55FC"/>
    <w:rsid w:val="001E122B"/>
    <w:rsid w:val="001E5011"/>
    <w:rsid w:val="00201E7E"/>
    <w:rsid w:val="00204DF4"/>
    <w:rsid w:val="00213117"/>
    <w:rsid w:val="00215B07"/>
    <w:rsid w:val="00216FCA"/>
    <w:rsid w:val="00217A25"/>
    <w:rsid w:val="002215C4"/>
    <w:rsid w:val="00223F79"/>
    <w:rsid w:val="0024300B"/>
    <w:rsid w:val="002463AF"/>
    <w:rsid w:val="002618F9"/>
    <w:rsid w:val="00264046"/>
    <w:rsid w:val="00264570"/>
    <w:rsid w:val="00264659"/>
    <w:rsid w:val="0026477A"/>
    <w:rsid w:val="00265917"/>
    <w:rsid w:val="00266CA2"/>
    <w:rsid w:val="002806FC"/>
    <w:rsid w:val="00282737"/>
    <w:rsid w:val="00292727"/>
    <w:rsid w:val="002967BF"/>
    <w:rsid w:val="002A7B11"/>
    <w:rsid w:val="002B4D4B"/>
    <w:rsid w:val="002B5640"/>
    <w:rsid w:val="002C1A05"/>
    <w:rsid w:val="002C78AB"/>
    <w:rsid w:val="002D0310"/>
    <w:rsid w:val="002D0B72"/>
    <w:rsid w:val="002E36A2"/>
    <w:rsid w:val="002F1E2B"/>
    <w:rsid w:val="002F52B5"/>
    <w:rsid w:val="00304FE5"/>
    <w:rsid w:val="00305505"/>
    <w:rsid w:val="00305CB0"/>
    <w:rsid w:val="00307F78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49A9"/>
    <w:rsid w:val="0039557F"/>
    <w:rsid w:val="003A5684"/>
    <w:rsid w:val="003B12A1"/>
    <w:rsid w:val="003C0C9F"/>
    <w:rsid w:val="003D0269"/>
    <w:rsid w:val="003D4342"/>
    <w:rsid w:val="003D43B9"/>
    <w:rsid w:val="003D46A6"/>
    <w:rsid w:val="003D529D"/>
    <w:rsid w:val="003E59A2"/>
    <w:rsid w:val="003E7E0F"/>
    <w:rsid w:val="003F00D6"/>
    <w:rsid w:val="0040374A"/>
    <w:rsid w:val="004074F7"/>
    <w:rsid w:val="00411B11"/>
    <w:rsid w:val="00426D50"/>
    <w:rsid w:val="00432E79"/>
    <w:rsid w:val="00436025"/>
    <w:rsid w:val="00440230"/>
    <w:rsid w:val="00440E09"/>
    <w:rsid w:val="00443A7B"/>
    <w:rsid w:val="00444229"/>
    <w:rsid w:val="00450833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4E0655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2ACF"/>
    <w:rsid w:val="0056302F"/>
    <w:rsid w:val="005672A0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D567A"/>
    <w:rsid w:val="005E152F"/>
    <w:rsid w:val="005E2C53"/>
    <w:rsid w:val="005F687B"/>
    <w:rsid w:val="005F6B3D"/>
    <w:rsid w:val="006018CF"/>
    <w:rsid w:val="006044DB"/>
    <w:rsid w:val="006109D3"/>
    <w:rsid w:val="00614CAF"/>
    <w:rsid w:val="006261BD"/>
    <w:rsid w:val="0062755B"/>
    <w:rsid w:val="00627765"/>
    <w:rsid w:val="00630640"/>
    <w:rsid w:val="00641632"/>
    <w:rsid w:val="00641B36"/>
    <w:rsid w:val="00645526"/>
    <w:rsid w:val="00654725"/>
    <w:rsid w:val="00654820"/>
    <w:rsid w:val="006568FF"/>
    <w:rsid w:val="0066255D"/>
    <w:rsid w:val="00666D45"/>
    <w:rsid w:val="00671187"/>
    <w:rsid w:val="00672185"/>
    <w:rsid w:val="00681752"/>
    <w:rsid w:val="0069076D"/>
    <w:rsid w:val="00694C63"/>
    <w:rsid w:val="006A3FA6"/>
    <w:rsid w:val="006A787C"/>
    <w:rsid w:val="006B5421"/>
    <w:rsid w:val="006C45B8"/>
    <w:rsid w:val="006C6AC6"/>
    <w:rsid w:val="006C75C0"/>
    <w:rsid w:val="006D0256"/>
    <w:rsid w:val="006D50E2"/>
    <w:rsid w:val="006D7588"/>
    <w:rsid w:val="006E0B5B"/>
    <w:rsid w:val="006E1FEB"/>
    <w:rsid w:val="006E6C4E"/>
    <w:rsid w:val="0070263C"/>
    <w:rsid w:val="007443DF"/>
    <w:rsid w:val="007478A8"/>
    <w:rsid w:val="00747CC4"/>
    <w:rsid w:val="00750DDD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054B"/>
    <w:rsid w:val="007A27EE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0CD5"/>
    <w:rsid w:val="00801180"/>
    <w:rsid w:val="00803AF1"/>
    <w:rsid w:val="0081098A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1221"/>
    <w:rsid w:val="00866357"/>
    <w:rsid w:val="00885BD3"/>
    <w:rsid w:val="008873CD"/>
    <w:rsid w:val="008876A0"/>
    <w:rsid w:val="008904E9"/>
    <w:rsid w:val="00896D01"/>
    <w:rsid w:val="008A2992"/>
    <w:rsid w:val="008B65C1"/>
    <w:rsid w:val="008B7CBC"/>
    <w:rsid w:val="008C4EF0"/>
    <w:rsid w:val="008D11F3"/>
    <w:rsid w:val="008D21DB"/>
    <w:rsid w:val="008D7556"/>
    <w:rsid w:val="008F312F"/>
    <w:rsid w:val="008F6C31"/>
    <w:rsid w:val="00911616"/>
    <w:rsid w:val="009232B2"/>
    <w:rsid w:val="00923477"/>
    <w:rsid w:val="009247E2"/>
    <w:rsid w:val="00926FA5"/>
    <w:rsid w:val="0093402A"/>
    <w:rsid w:val="00944828"/>
    <w:rsid w:val="00945592"/>
    <w:rsid w:val="009615BC"/>
    <w:rsid w:val="009652FE"/>
    <w:rsid w:val="00971E9B"/>
    <w:rsid w:val="0097486D"/>
    <w:rsid w:val="00984351"/>
    <w:rsid w:val="00993B31"/>
    <w:rsid w:val="009C696C"/>
    <w:rsid w:val="009D08D8"/>
    <w:rsid w:val="009E359D"/>
    <w:rsid w:val="009E7715"/>
    <w:rsid w:val="009F5971"/>
    <w:rsid w:val="00A055A0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6BA4"/>
    <w:rsid w:val="00A7446C"/>
    <w:rsid w:val="00A77B6C"/>
    <w:rsid w:val="00A94C1C"/>
    <w:rsid w:val="00A97168"/>
    <w:rsid w:val="00AA591D"/>
    <w:rsid w:val="00AA7726"/>
    <w:rsid w:val="00AB18F9"/>
    <w:rsid w:val="00AB328F"/>
    <w:rsid w:val="00AB5AD3"/>
    <w:rsid w:val="00AC3790"/>
    <w:rsid w:val="00AC5A06"/>
    <w:rsid w:val="00AD38CB"/>
    <w:rsid w:val="00AD76F1"/>
    <w:rsid w:val="00AE013D"/>
    <w:rsid w:val="00AF65F0"/>
    <w:rsid w:val="00AF706B"/>
    <w:rsid w:val="00B009CF"/>
    <w:rsid w:val="00B043F4"/>
    <w:rsid w:val="00B12C02"/>
    <w:rsid w:val="00B16D48"/>
    <w:rsid w:val="00B215FB"/>
    <w:rsid w:val="00B2526A"/>
    <w:rsid w:val="00B272B1"/>
    <w:rsid w:val="00B36198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B2555"/>
    <w:rsid w:val="00BC3BE2"/>
    <w:rsid w:val="00BE2FDE"/>
    <w:rsid w:val="00BE411C"/>
    <w:rsid w:val="00BE7C0C"/>
    <w:rsid w:val="00BF5F1B"/>
    <w:rsid w:val="00BF719D"/>
    <w:rsid w:val="00C03371"/>
    <w:rsid w:val="00C03F32"/>
    <w:rsid w:val="00C07BDC"/>
    <w:rsid w:val="00C1359A"/>
    <w:rsid w:val="00C13BC2"/>
    <w:rsid w:val="00C20C02"/>
    <w:rsid w:val="00C356D0"/>
    <w:rsid w:val="00C36075"/>
    <w:rsid w:val="00C44884"/>
    <w:rsid w:val="00C45647"/>
    <w:rsid w:val="00C47BD9"/>
    <w:rsid w:val="00C51DC0"/>
    <w:rsid w:val="00C524D7"/>
    <w:rsid w:val="00C52A1F"/>
    <w:rsid w:val="00C57664"/>
    <w:rsid w:val="00C63657"/>
    <w:rsid w:val="00C65770"/>
    <w:rsid w:val="00C67763"/>
    <w:rsid w:val="00C7301A"/>
    <w:rsid w:val="00C807DA"/>
    <w:rsid w:val="00C828D1"/>
    <w:rsid w:val="00C82E38"/>
    <w:rsid w:val="00C85260"/>
    <w:rsid w:val="00CB2329"/>
    <w:rsid w:val="00CB37DC"/>
    <w:rsid w:val="00CB6612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266B9"/>
    <w:rsid w:val="00D31769"/>
    <w:rsid w:val="00D354D1"/>
    <w:rsid w:val="00D41B21"/>
    <w:rsid w:val="00D51903"/>
    <w:rsid w:val="00D60301"/>
    <w:rsid w:val="00D618E8"/>
    <w:rsid w:val="00D735BE"/>
    <w:rsid w:val="00D73DB8"/>
    <w:rsid w:val="00D83F15"/>
    <w:rsid w:val="00D85C22"/>
    <w:rsid w:val="00D964CC"/>
    <w:rsid w:val="00D97919"/>
    <w:rsid w:val="00DA12BF"/>
    <w:rsid w:val="00DA1F15"/>
    <w:rsid w:val="00DA4AEE"/>
    <w:rsid w:val="00DA665B"/>
    <w:rsid w:val="00DC27D1"/>
    <w:rsid w:val="00DC34FA"/>
    <w:rsid w:val="00DC64EF"/>
    <w:rsid w:val="00DC716B"/>
    <w:rsid w:val="00DD7234"/>
    <w:rsid w:val="00DE321D"/>
    <w:rsid w:val="00DE3A16"/>
    <w:rsid w:val="00DF6DDF"/>
    <w:rsid w:val="00E04177"/>
    <w:rsid w:val="00E0522A"/>
    <w:rsid w:val="00E0683E"/>
    <w:rsid w:val="00E13BAF"/>
    <w:rsid w:val="00E26ABE"/>
    <w:rsid w:val="00E32547"/>
    <w:rsid w:val="00E328B3"/>
    <w:rsid w:val="00E475E8"/>
    <w:rsid w:val="00E53B64"/>
    <w:rsid w:val="00E564A7"/>
    <w:rsid w:val="00E60680"/>
    <w:rsid w:val="00E77692"/>
    <w:rsid w:val="00E80AE7"/>
    <w:rsid w:val="00E86B9A"/>
    <w:rsid w:val="00E87942"/>
    <w:rsid w:val="00E949E4"/>
    <w:rsid w:val="00E94F6C"/>
    <w:rsid w:val="00E96C97"/>
    <w:rsid w:val="00EA5942"/>
    <w:rsid w:val="00EA632B"/>
    <w:rsid w:val="00EA7499"/>
    <w:rsid w:val="00EB1BEC"/>
    <w:rsid w:val="00EB26FC"/>
    <w:rsid w:val="00EB367E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279F9"/>
    <w:rsid w:val="00F332C1"/>
    <w:rsid w:val="00F3331D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B4A-8276-466C-84FD-695E38A3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1</Pages>
  <Words>196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7</cp:revision>
  <cp:lastPrinted>2021-04-15T05:52:00Z</cp:lastPrinted>
  <dcterms:created xsi:type="dcterms:W3CDTF">2021-06-25T06:58:00Z</dcterms:created>
  <dcterms:modified xsi:type="dcterms:W3CDTF">2021-06-29T06:05:00Z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